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80EB6" w14:textId="27BFF17D" w:rsidR="00ED3560" w:rsidRPr="00BF0EFD" w:rsidRDefault="00ED3560" w:rsidP="00CB7487">
      <w:pPr>
        <w:pStyle w:val="Overskrift1"/>
        <w:rPr>
          <w:rFonts w:ascii="Arial" w:hAnsi="Arial" w:cs="Arial"/>
          <w:b w:val="0"/>
          <w:bCs/>
          <w:sz w:val="44"/>
          <w:szCs w:val="44"/>
          <w:lang w:val="en-US"/>
        </w:rPr>
      </w:pPr>
      <w:r w:rsidRPr="00BF0EFD">
        <w:rPr>
          <w:rFonts w:ascii="Arial" w:hAnsi="Arial" w:cs="Arial"/>
          <w:b w:val="0"/>
          <w:bCs/>
          <w:sz w:val="44"/>
          <w:szCs w:val="44"/>
          <w:lang w:val="en-US"/>
        </w:rPr>
        <w:t>D</w:t>
      </w:r>
      <w:r w:rsidR="003F5CE0" w:rsidRPr="00BF0EFD">
        <w:rPr>
          <w:rFonts w:ascii="Arial" w:hAnsi="Arial" w:cs="Arial"/>
          <w:b w:val="0"/>
          <w:bCs/>
          <w:sz w:val="44"/>
          <w:szCs w:val="44"/>
          <w:lang w:val="en-US"/>
        </w:rPr>
        <w:t xml:space="preserve">eclaration of use of AI tools, </w:t>
      </w:r>
      <w:proofErr w:type="gramStart"/>
      <w:r w:rsidR="003F5CE0" w:rsidRPr="00BF0EFD">
        <w:rPr>
          <w:rFonts w:ascii="Arial" w:hAnsi="Arial" w:cs="Arial"/>
          <w:b w:val="0"/>
          <w:bCs/>
          <w:sz w:val="44"/>
          <w:szCs w:val="44"/>
          <w:lang w:val="en-US"/>
        </w:rPr>
        <w:t>M</w:t>
      </w:r>
      <w:r w:rsidR="00CB7487" w:rsidRPr="00BF0EFD">
        <w:rPr>
          <w:rFonts w:ascii="Arial" w:hAnsi="Arial" w:cs="Arial"/>
          <w:b w:val="0"/>
          <w:bCs/>
          <w:sz w:val="44"/>
          <w:szCs w:val="44"/>
          <w:lang w:val="en-US"/>
        </w:rPr>
        <w:t>aster’s</w:t>
      </w:r>
      <w:proofErr w:type="gramEnd"/>
      <w:r w:rsidR="00CB7487" w:rsidRPr="00BF0EFD">
        <w:rPr>
          <w:rFonts w:ascii="Arial" w:hAnsi="Arial" w:cs="Arial"/>
          <w:b w:val="0"/>
          <w:bCs/>
          <w:sz w:val="44"/>
          <w:szCs w:val="44"/>
          <w:lang w:val="en-US"/>
        </w:rPr>
        <w:t xml:space="preserve"> thesis in Development, Environment and Cultural Change</w:t>
      </w:r>
    </w:p>
    <w:p w14:paraId="73695965" w14:textId="77777777" w:rsidR="00ED3560" w:rsidRPr="002A3C90" w:rsidRDefault="00ED3560" w:rsidP="00ED3560">
      <w:pPr>
        <w:rPr>
          <w:b/>
          <w:bCs/>
          <w:sz w:val="28"/>
          <w:szCs w:val="28"/>
          <w:lang w:val="en-GB"/>
        </w:rPr>
      </w:pPr>
    </w:p>
    <w:p w14:paraId="32689716" w14:textId="77777777" w:rsidR="000671FB" w:rsidRDefault="00ED3560" w:rsidP="00ED3560">
      <w:pPr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r w:rsidRPr="00DC74AF">
        <w:rPr>
          <w:rFonts w:asciiTheme="majorHAnsi" w:hAnsiTheme="majorHAnsi" w:cstheme="majorHAnsi"/>
          <w:b/>
          <w:bCs/>
          <w:sz w:val="24"/>
          <w:szCs w:val="24"/>
          <w:lang w:val="en-GB"/>
        </w:rPr>
        <w:t xml:space="preserve">Have any AI tools been used in the creation of this </w:t>
      </w:r>
      <w:proofErr w:type="gramStart"/>
      <w:r w:rsidRPr="00DC74AF">
        <w:rPr>
          <w:rFonts w:asciiTheme="majorHAnsi" w:hAnsiTheme="majorHAnsi" w:cstheme="majorHAnsi"/>
          <w:b/>
          <w:bCs/>
          <w:sz w:val="24"/>
          <w:szCs w:val="24"/>
          <w:lang w:val="en-GB"/>
        </w:rPr>
        <w:t>Master’s</w:t>
      </w:r>
      <w:proofErr w:type="gramEnd"/>
      <w:r w:rsidRPr="00DC74AF">
        <w:rPr>
          <w:rFonts w:asciiTheme="majorHAnsi" w:hAnsiTheme="majorHAnsi" w:cstheme="majorHAnsi"/>
          <w:b/>
          <w:bCs/>
          <w:sz w:val="24"/>
          <w:szCs w:val="24"/>
          <w:lang w:val="en-GB"/>
        </w:rPr>
        <w:t xml:space="preserve"> </w:t>
      </w:r>
      <w:r w:rsidR="00124273">
        <w:rPr>
          <w:rFonts w:asciiTheme="majorHAnsi" w:hAnsiTheme="majorHAnsi" w:cstheme="majorHAnsi"/>
          <w:b/>
          <w:bCs/>
          <w:sz w:val="24"/>
          <w:szCs w:val="24"/>
          <w:lang w:val="en-GB"/>
        </w:rPr>
        <w:t>t</w:t>
      </w:r>
      <w:r w:rsidRPr="00DC74AF">
        <w:rPr>
          <w:rFonts w:asciiTheme="majorHAnsi" w:hAnsiTheme="majorHAnsi" w:cstheme="majorHAnsi"/>
          <w:b/>
          <w:bCs/>
          <w:sz w:val="24"/>
          <w:szCs w:val="24"/>
          <w:lang w:val="en-GB"/>
        </w:rPr>
        <w:t>hesis</w:t>
      </w:r>
      <w:r w:rsidR="00C3552E">
        <w:rPr>
          <w:rFonts w:asciiTheme="majorHAnsi" w:hAnsiTheme="majorHAnsi" w:cstheme="majorHAnsi"/>
          <w:b/>
          <w:bCs/>
          <w:sz w:val="24"/>
          <w:szCs w:val="24"/>
          <w:lang w:val="en-GB"/>
        </w:rPr>
        <w:t>?</w:t>
      </w:r>
      <w:r w:rsidRPr="00DC74AF">
        <w:rPr>
          <w:rFonts w:asciiTheme="majorHAnsi" w:hAnsiTheme="majorHAnsi" w:cstheme="majorHAnsi"/>
          <w:b/>
          <w:bCs/>
          <w:sz w:val="24"/>
          <w:szCs w:val="24"/>
          <w:lang w:val="en-GB"/>
        </w:rPr>
        <w:t xml:space="preserve"> </w:t>
      </w:r>
    </w:p>
    <w:p w14:paraId="2B976C82" w14:textId="05809F36" w:rsidR="00ED3560" w:rsidRPr="00DC74AF" w:rsidRDefault="00ED3560" w:rsidP="00ED3560">
      <w:pPr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r w:rsidRPr="00142909">
        <w:rPr>
          <w:rFonts w:asciiTheme="majorHAnsi" w:hAnsiTheme="majorHAnsi" w:cstheme="majorHAnsi"/>
          <w:sz w:val="24"/>
          <w:szCs w:val="24"/>
          <w:lang w:val="en-GB"/>
        </w:rPr>
        <w:t>(</w:t>
      </w:r>
      <w:r w:rsidR="00142909">
        <w:rPr>
          <w:rFonts w:asciiTheme="majorHAnsi" w:hAnsiTheme="majorHAnsi" w:cstheme="majorHAnsi"/>
          <w:sz w:val="24"/>
          <w:szCs w:val="24"/>
          <w:lang w:val="en-GB"/>
        </w:rPr>
        <w:t>B</w:t>
      </w:r>
      <w:r w:rsidRPr="00DC74AF">
        <w:rPr>
          <w:rFonts w:asciiTheme="majorHAnsi" w:hAnsiTheme="majorHAnsi" w:cstheme="majorHAnsi"/>
          <w:sz w:val="24"/>
          <w:szCs w:val="24"/>
          <w:lang w:val="en-GB"/>
        </w:rPr>
        <w:t xml:space="preserve">y AI tools, we are referring to the tools listed here: </w:t>
      </w:r>
      <w:hyperlink r:id="rId11">
        <w:r w:rsidRPr="00DC74AF">
          <w:rPr>
            <w:rStyle w:val="Hyperkobling"/>
            <w:rFonts w:asciiTheme="majorHAnsi" w:eastAsia="Segoe UI" w:hAnsiTheme="majorHAnsi" w:cstheme="majorHAnsi"/>
            <w:color w:val="0000EE"/>
            <w:sz w:val="24"/>
            <w:szCs w:val="24"/>
            <w:lang w:val="en-GB"/>
          </w:rPr>
          <w:t>Artificial intelligence and GPT - University of Oslo)</w:t>
        </w:r>
      </w:hyperlink>
    </w:p>
    <w:p w14:paraId="5654C12A" w14:textId="5E4F37CC" w:rsidR="00ED3560" w:rsidRPr="00CB7487" w:rsidRDefault="00ED3560" w:rsidP="00ED3560">
      <w:pPr>
        <w:rPr>
          <w:b/>
          <w:bCs/>
          <w:sz w:val="24"/>
          <w:szCs w:val="24"/>
          <w:lang w:val="en-GB"/>
        </w:rPr>
      </w:pPr>
    </w:p>
    <w:p w14:paraId="232C8384" w14:textId="2EAC0103" w:rsidR="00ED3560" w:rsidRPr="00097381" w:rsidRDefault="001C1EAB" w:rsidP="00BC12A7">
      <w:pPr>
        <w:tabs>
          <w:tab w:val="left" w:pos="1320"/>
          <w:tab w:val="left" w:pos="5880"/>
        </w:tabs>
        <w:rPr>
          <w:sz w:val="32"/>
          <w:szCs w:val="32"/>
          <w:lang w:val="en-GB"/>
        </w:rPr>
      </w:pPr>
      <w:sdt>
        <w:sdtPr>
          <w:rPr>
            <w:sz w:val="32"/>
            <w:szCs w:val="32"/>
            <w:lang w:val="en-GB"/>
          </w:rPr>
          <w:id w:val="-771011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07">
            <w:rPr>
              <w:rFonts w:ascii="MS Gothic" w:eastAsia="MS Gothic" w:hAnsi="MS Gothic" w:hint="eastAsia"/>
              <w:sz w:val="32"/>
              <w:szCs w:val="32"/>
              <w:lang w:val="en-GB"/>
            </w:rPr>
            <w:t>☐</w:t>
          </w:r>
        </w:sdtContent>
      </w:sdt>
      <w:r w:rsidR="00ED3560" w:rsidRPr="00097381">
        <w:rPr>
          <w:sz w:val="24"/>
          <w:szCs w:val="24"/>
          <w:lang w:val="en-GB"/>
        </w:rPr>
        <w:t>N</w:t>
      </w:r>
      <w:r w:rsidR="00CB7487" w:rsidRPr="00097381">
        <w:rPr>
          <w:sz w:val="24"/>
          <w:szCs w:val="24"/>
          <w:lang w:val="en-GB"/>
        </w:rPr>
        <w:t>o</w:t>
      </w:r>
      <w:r w:rsidR="00ED3560" w:rsidRPr="00097381">
        <w:rPr>
          <w:sz w:val="32"/>
          <w:szCs w:val="32"/>
          <w:lang w:val="en-GB"/>
        </w:rPr>
        <w:tab/>
      </w:r>
      <w:sdt>
        <w:sdtPr>
          <w:rPr>
            <w:sz w:val="32"/>
            <w:szCs w:val="32"/>
            <w:lang w:val="en-GB"/>
          </w:rPr>
          <w:id w:val="-616991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07">
            <w:rPr>
              <w:rFonts w:ascii="MS Gothic" w:eastAsia="MS Gothic" w:hAnsi="MS Gothic" w:hint="eastAsia"/>
              <w:sz w:val="32"/>
              <w:szCs w:val="32"/>
              <w:lang w:val="en-GB"/>
            </w:rPr>
            <w:t>☐</w:t>
          </w:r>
        </w:sdtContent>
      </w:sdt>
      <w:r w:rsidR="00ED3560" w:rsidRPr="00097381">
        <w:rPr>
          <w:sz w:val="24"/>
          <w:szCs w:val="24"/>
          <w:lang w:val="en-GB"/>
        </w:rPr>
        <w:t>Yes</w:t>
      </w:r>
    </w:p>
    <w:p w14:paraId="7DBE1160" w14:textId="1E359C7B" w:rsidR="00ED3560" w:rsidRPr="00CB7487" w:rsidRDefault="00ED3560" w:rsidP="00ED3560">
      <w:pPr>
        <w:tabs>
          <w:tab w:val="left" w:pos="1320"/>
          <w:tab w:val="left" w:pos="5880"/>
        </w:tabs>
        <w:rPr>
          <w:i/>
          <w:iCs/>
          <w:sz w:val="24"/>
          <w:szCs w:val="24"/>
          <w:lang w:val="en-GB"/>
        </w:rPr>
      </w:pPr>
      <w:r w:rsidRPr="00CB7487">
        <w:rPr>
          <w:i/>
          <w:iCs/>
          <w:sz w:val="24"/>
          <w:szCs w:val="24"/>
          <w:lang w:val="en-GB"/>
        </w:rPr>
        <w:t>If no, please sign below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48BA" w:rsidRPr="007B340E" w14:paraId="4174F89E" w14:textId="77777777" w:rsidTr="00AC5AD7">
        <w:trPr>
          <w:trHeight w:val="821"/>
        </w:trPr>
        <w:sdt>
          <w:sdtPr>
            <w:rPr>
              <w:sz w:val="24"/>
              <w:szCs w:val="24"/>
              <w:lang w:val="en-GB"/>
            </w:rPr>
            <w:id w:val="457848256"/>
            <w:placeholder>
              <w:docPart w:val="496AB610DD4540A4B985734C1A4559F8"/>
            </w:placeholder>
          </w:sdtPr>
          <w:sdtEndPr/>
          <w:sdtContent>
            <w:tc>
              <w:tcPr>
                <w:tcW w:w="9634" w:type="dxa"/>
              </w:tcPr>
              <w:p w14:paraId="3D3147A0" w14:textId="6E07AC94" w:rsidR="007B340E" w:rsidRDefault="007B340E" w:rsidP="00ED3560">
                <w:pPr>
                  <w:tabs>
                    <w:tab w:val="left" w:pos="1320"/>
                    <w:tab w:val="left" w:pos="5880"/>
                  </w:tabs>
                  <w:rPr>
                    <w:sz w:val="24"/>
                    <w:szCs w:val="24"/>
                    <w:lang w:val="en-GB"/>
                  </w:rPr>
                </w:pPr>
                <w:r>
                  <w:rPr>
                    <w:sz w:val="24"/>
                    <w:szCs w:val="24"/>
                    <w:lang w:val="en-GB"/>
                  </w:rPr>
                  <w:t>Double click this text and replace with your name, date and place.</w:t>
                </w:r>
              </w:p>
              <w:p w14:paraId="54DDBCF4" w14:textId="77777777" w:rsidR="007B340E" w:rsidRDefault="007B340E" w:rsidP="00ED3560">
                <w:pPr>
                  <w:tabs>
                    <w:tab w:val="left" w:pos="1320"/>
                    <w:tab w:val="left" w:pos="5880"/>
                  </w:tabs>
                  <w:rPr>
                    <w:sz w:val="24"/>
                    <w:szCs w:val="24"/>
                    <w:lang w:val="en-GB"/>
                  </w:rPr>
                </w:pPr>
              </w:p>
              <w:p w14:paraId="6D4B8BFD" w14:textId="77777777" w:rsidR="007B340E" w:rsidRDefault="007B340E" w:rsidP="00ED3560">
                <w:pPr>
                  <w:tabs>
                    <w:tab w:val="left" w:pos="1320"/>
                    <w:tab w:val="left" w:pos="5880"/>
                  </w:tabs>
                  <w:rPr>
                    <w:sz w:val="24"/>
                    <w:szCs w:val="24"/>
                    <w:lang w:val="en-GB"/>
                  </w:rPr>
                </w:pPr>
              </w:p>
              <w:p w14:paraId="2395B607" w14:textId="59A6C11E" w:rsidR="000248BA" w:rsidRDefault="007B340E" w:rsidP="00ED3560">
                <w:pPr>
                  <w:tabs>
                    <w:tab w:val="left" w:pos="1320"/>
                    <w:tab w:val="left" w:pos="5880"/>
                  </w:tabs>
                  <w:rPr>
                    <w:sz w:val="24"/>
                    <w:szCs w:val="24"/>
                    <w:lang w:val="en-GB"/>
                  </w:rPr>
                </w:pPr>
                <w:r>
                  <w:rPr>
                    <w:sz w:val="24"/>
                    <w:szCs w:val="24"/>
                    <w:lang w:val="en-GB"/>
                  </w:rPr>
                  <w:t xml:space="preserve"> </w:t>
                </w:r>
              </w:p>
            </w:tc>
          </w:sdtContent>
        </w:sdt>
      </w:tr>
    </w:tbl>
    <w:p w14:paraId="41E470C6" w14:textId="77777777" w:rsidR="00ED3560" w:rsidRPr="00CB7487" w:rsidRDefault="00ED3560" w:rsidP="00ED3560">
      <w:pPr>
        <w:pBdr>
          <w:bottom w:val="single" w:sz="6" w:space="1" w:color="auto"/>
        </w:pBdr>
        <w:tabs>
          <w:tab w:val="left" w:pos="1320"/>
          <w:tab w:val="left" w:pos="5880"/>
        </w:tabs>
        <w:rPr>
          <w:sz w:val="24"/>
          <w:szCs w:val="24"/>
          <w:lang w:val="en-GB"/>
        </w:rPr>
      </w:pPr>
    </w:p>
    <w:p w14:paraId="73C724FB" w14:textId="77777777" w:rsidR="00ED3560" w:rsidRPr="00CB7487" w:rsidRDefault="00ED3560" w:rsidP="00ED3560">
      <w:pPr>
        <w:tabs>
          <w:tab w:val="left" w:pos="1320"/>
          <w:tab w:val="left" w:pos="5880"/>
        </w:tabs>
        <w:rPr>
          <w:b/>
          <w:bCs/>
          <w:sz w:val="24"/>
          <w:szCs w:val="24"/>
          <w:lang w:val="en-GB"/>
        </w:rPr>
      </w:pPr>
      <w:r w:rsidRPr="00CB7487">
        <w:rPr>
          <w:b/>
          <w:bCs/>
          <w:sz w:val="24"/>
          <w:szCs w:val="24"/>
          <w:lang w:val="en-GB"/>
        </w:rPr>
        <w:t>If yes, please fill out the rest of the declaration form</w:t>
      </w:r>
    </w:p>
    <w:p w14:paraId="6EEB5721" w14:textId="12AFF73D" w:rsidR="00A24B57" w:rsidRPr="00CB7487" w:rsidRDefault="001C1EAB" w:rsidP="00097381">
      <w:pPr>
        <w:tabs>
          <w:tab w:val="left" w:pos="1320"/>
          <w:tab w:val="left" w:pos="5880"/>
        </w:tabs>
        <w:rPr>
          <w:sz w:val="24"/>
          <w:szCs w:val="24"/>
          <w:lang w:val="en-GB"/>
        </w:rPr>
      </w:pPr>
      <w:sdt>
        <w:sdtPr>
          <w:rPr>
            <w:sz w:val="32"/>
            <w:szCs w:val="32"/>
            <w:lang w:val="en-GB"/>
          </w:rPr>
          <w:id w:val="-151905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40E">
            <w:rPr>
              <w:rFonts w:ascii="MS Gothic" w:eastAsia="MS Gothic" w:hAnsi="MS Gothic" w:hint="eastAsia"/>
              <w:sz w:val="32"/>
              <w:szCs w:val="32"/>
              <w:lang w:val="en-GB"/>
            </w:rPr>
            <w:t>☐</w:t>
          </w:r>
        </w:sdtContent>
      </w:sdt>
      <w:r w:rsidR="00ED3560" w:rsidRPr="00CB7487">
        <w:rPr>
          <w:sz w:val="24"/>
          <w:szCs w:val="24"/>
          <w:lang w:val="en-GB"/>
        </w:rPr>
        <w:t xml:space="preserve">I hereby confirm that I take the full responsibility of the content of this </w:t>
      </w:r>
      <w:proofErr w:type="gramStart"/>
      <w:r w:rsidR="00124273">
        <w:rPr>
          <w:sz w:val="24"/>
          <w:szCs w:val="24"/>
          <w:lang w:val="en-GB"/>
        </w:rPr>
        <w:t>M</w:t>
      </w:r>
      <w:r w:rsidR="00124273" w:rsidRPr="00CB7487">
        <w:rPr>
          <w:sz w:val="24"/>
          <w:szCs w:val="24"/>
          <w:lang w:val="en-GB"/>
        </w:rPr>
        <w:t>aster’s</w:t>
      </w:r>
      <w:proofErr w:type="gramEnd"/>
      <w:r w:rsidR="00ED3560" w:rsidRPr="00CB7487">
        <w:rPr>
          <w:sz w:val="24"/>
          <w:szCs w:val="24"/>
          <w:lang w:val="en-GB"/>
        </w:rPr>
        <w:t xml:space="preserve"> </w:t>
      </w:r>
      <w:r w:rsidR="00124273">
        <w:rPr>
          <w:sz w:val="24"/>
          <w:szCs w:val="24"/>
          <w:lang w:val="en-GB"/>
        </w:rPr>
        <w:t>t</w:t>
      </w:r>
      <w:r w:rsidR="00ED3560" w:rsidRPr="00CB7487">
        <w:rPr>
          <w:sz w:val="24"/>
          <w:szCs w:val="24"/>
          <w:lang w:val="en-GB"/>
        </w:rPr>
        <w:t xml:space="preserve">hesis. I have cross-checked all sources and data used in this thesis and the arguments presented are my own. </w:t>
      </w:r>
    </w:p>
    <w:p w14:paraId="494E8E31" w14:textId="13E1D5C7" w:rsidR="00ED3560" w:rsidRPr="00CB7487" w:rsidRDefault="00ED3560" w:rsidP="00ED3560">
      <w:pPr>
        <w:tabs>
          <w:tab w:val="left" w:pos="1320"/>
          <w:tab w:val="left" w:pos="5880"/>
        </w:tabs>
        <w:rPr>
          <w:sz w:val="24"/>
          <w:szCs w:val="24"/>
          <w:lang w:val="en-GB"/>
        </w:rPr>
      </w:pPr>
      <w:r w:rsidRPr="00CB7487">
        <w:rPr>
          <w:b/>
          <w:bCs/>
          <w:sz w:val="24"/>
          <w:szCs w:val="24"/>
          <w:lang w:val="en-GB"/>
        </w:rPr>
        <w:t xml:space="preserve">I have used the following AI tools in my </w:t>
      </w:r>
      <w:proofErr w:type="gramStart"/>
      <w:r w:rsidRPr="00CB7487">
        <w:rPr>
          <w:b/>
          <w:bCs/>
          <w:sz w:val="24"/>
          <w:szCs w:val="24"/>
          <w:lang w:val="en-GB"/>
        </w:rPr>
        <w:t>Master’s</w:t>
      </w:r>
      <w:proofErr w:type="gramEnd"/>
      <w:r w:rsidRPr="00CB7487">
        <w:rPr>
          <w:b/>
          <w:bCs/>
          <w:sz w:val="24"/>
          <w:szCs w:val="24"/>
          <w:lang w:val="en-GB"/>
        </w:rPr>
        <w:t xml:space="preserve"> </w:t>
      </w:r>
      <w:r w:rsidR="00124273">
        <w:rPr>
          <w:b/>
          <w:bCs/>
          <w:sz w:val="24"/>
          <w:szCs w:val="24"/>
          <w:lang w:val="en-GB"/>
        </w:rPr>
        <w:t>t</w:t>
      </w:r>
      <w:r w:rsidRPr="00CB7487">
        <w:rPr>
          <w:b/>
          <w:bCs/>
          <w:sz w:val="24"/>
          <w:szCs w:val="24"/>
          <w:lang w:val="en-GB"/>
        </w:rPr>
        <w:t>hesis</w:t>
      </w:r>
      <w:r w:rsidRPr="00CB7487">
        <w:rPr>
          <w:sz w:val="24"/>
          <w:szCs w:val="24"/>
          <w:lang w:val="en-GB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B65C0" w:rsidRPr="007B340E" w14:paraId="5B3B4735" w14:textId="77777777" w:rsidTr="005B65C0">
        <w:sdt>
          <w:sdtPr>
            <w:rPr>
              <w:sz w:val="24"/>
              <w:szCs w:val="24"/>
              <w:lang w:val="en-GB"/>
            </w:rPr>
            <w:id w:val="-132645330"/>
            <w:placeholder>
              <w:docPart w:val="0AB2BA1E5D534375BDB9307392F37E48"/>
            </w:placeholder>
          </w:sdtPr>
          <w:sdtEndPr/>
          <w:sdtContent>
            <w:tc>
              <w:tcPr>
                <w:tcW w:w="9628" w:type="dxa"/>
              </w:tcPr>
              <w:p w14:paraId="08FFE3F6" w14:textId="77777777" w:rsidR="007B340E" w:rsidRDefault="007B340E" w:rsidP="00741D07">
                <w:pPr>
                  <w:tabs>
                    <w:tab w:val="left" w:pos="1320"/>
                    <w:tab w:val="left" w:pos="5880"/>
                  </w:tabs>
                  <w:rPr>
                    <w:sz w:val="24"/>
                    <w:szCs w:val="24"/>
                    <w:lang w:val="en-GB"/>
                  </w:rPr>
                </w:pPr>
                <w:r>
                  <w:rPr>
                    <w:sz w:val="24"/>
                    <w:szCs w:val="24"/>
                    <w:lang w:val="en-GB"/>
                  </w:rPr>
                  <w:t xml:space="preserve">Double click this text and replace it with your own. </w:t>
                </w:r>
              </w:p>
              <w:p w14:paraId="312E2E36" w14:textId="77777777" w:rsidR="007B340E" w:rsidRDefault="007B340E" w:rsidP="00741D07">
                <w:pPr>
                  <w:tabs>
                    <w:tab w:val="left" w:pos="1320"/>
                    <w:tab w:val="left" w:pos="5880"/>
                  </w:tabs>
                  <w:rPr>
                    <w:lang w:val="en-US"/>
                  </w:rPr>
                </w:pPr>
              </w:p>
              <w:p w14:paraId="10627719" w14:textId="77777777" w:rsidR="007B340E" w:rsidRDefault="007B340E" w:rsidP="00741D07">
                <w:pPr>
                  <w:tabs>
                    <w:tab w:val="left" w:pos="1320"/>
                    <w:tab w:val="left" w:pos="5880"/>
                  </w:tabs>
                  <w:rPr>
                    <w:lang w:val="en-US"/>
                  </w:rPr>
                </w:pPr>
              </w:p>
              <w:p w14:paraId="3BCCFA9E" w14:textId="77777777" w:rsidR="007B340E" w:rsidRDefault="007B340E" w:rsidP="00741D07">
                <w:pPr>
                  <w:tabs>
                    <w:tab w:val="left" w:pos="1320"/>
                    <w:tab w:val="left" w:pos="5880"/>
                  </w:tabs>
                  <w:rPr>
                    <w:lang w:val="en-US"/>
                  </w:rPr>
                </w:pPr>
              </w:p>
              <w:p w14:paraId="24228454" w14:textId="3688B70D" w:rsidR="005B65C0" w:rsidRPr="007B340E" w:rsidRDefault="005B65C0" w:rsidP="00741D07">
                <w:pPr>
                  <w:tabs>
                    <w:tab w:val="left" w:pos="1320"/>
                    <w:tab w:val="left" w:pos="5880"/>
                  </w:tabs>
                  <w:rPr>
                    <w:lang w:val="en-US"/>
                  </w:rPr>
                </w:pPr>
              </w:p>
            </w:tc>
          </w:sdtContent>
        </w:sdt>
      </w:tr>
    </w:tbl>
    <w:p w14:paraId="2574989B" w14:textId="77777777" w:rsidR="00ED3560" w:rsidRPr="00CB7487" w:rsidRDefault="00ED3560" w:rsidP="00ED3560">
      <w:pPr>
        <w:tabs>
          <w:tab w:val="left" w:pos="1320"/>
          <w:tab w:val="left" w:pos="5880"/>
        </w:tabs>
        <w:rPr>
          <w:sz w:val="24"/>
          <w:szCs w:val="24"/>
          <w:lang w:val="en-GB"/>
        </w:rPr>
      </w:pPr>
    </w:p>
    <w:p w14:paraId="050F3AEB" w14:textId="627155A5" w:rsidR="00ED3560" w:rsidRDefault="00ED3560" w:rsidP="00ED3560">
      <w:pPr>
        <w:tabs>
          <w:tab w:val="left" w:pos="1320"/>
          <w:tab w:val="left" w:pos="5880"/>
        </w:tabs>
        <w:rPr>
          <w:b/>
          <w:bCs/>
          <w:sz w:val="24"/>
          <w:szCs w:val="24"/>
          <w:lang w:val="en-GB"/>
        </w:rPr>
      </w:pPr>
      <w:r w:rsidRPr="00CB7487">
        <w:rPr>
          <w:b/>
          <w:bCs/>
          <w:sz w:val="24"/>
          <w:szCs w:val="24"/>
          <w:lang w:val="en-GB"/>
        </w:rPr>
        <w:t xml:space="preserve">This is how I have used AI tools in my </w:t>
      </w:r>
      <w:proofErr w:type="gramStart"/>
      <w:r w:rsidRPr="00CB7487">
        <w:rPr>
          <w:b/>
          <w:bCs/>
          <w:sz w:val="24"/>
          <w:szCs w:val="24"/>
          <w:lang w:val="en-GB"/>
        </w:rPr>
        <w:t>Master’s</w:t>
      </w:r>
      <w:proofErr w:type="gramEnd"/>
      <w:r w:rsidRPr="00CB7487">
        <w:rPr>
          <w:b/>
          <w:bCs/>
          <w:sz w:val="24"/>
          <w:szCs w:val="24"/>
          <w:lang w:val="en-GB"/>
        </w:rPr>
        <w:t xml:space="preserve"> </w:t>
      </w:r>
      <w:r w:rsidR="005B65C0">
        <w:rPr>
          <w:b/>
          <w:bCs/>
          <w:sz w:val="24"/>
          <w:szCs w:val="24"/>
          <w:lang w:val="en-GB"/>
        </w:rPr>
        <w:t>t</w:t>
      </w:r>
      <w:r w:rsidRPr="00CB7487">
        <w:rPr>
          <w:b/>
          <w:bCs/>
          <w:sz w:val="24"/>
          <w:szCs w:val="24"/>
          <w:lang w:val="en-GB"/>
        </w:rPr>
        <w:t>hesis: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B65C0" w:rsidRPr="007B340E" w14:paraId="50FD1F65" w14:textId="77777777" w:rsidTr="005B65C0">
        <w:sdt>
          <w:sdtPr>
            <w:rPr>
              <w:b/>
              <w:bCs/>
              <w:sz w:val="24"/>
              <w:szCs w:val="24"/>
              <w:lang w:val="en-GB"/>
            </w:rPr>
            <w:id w:val="-559322349"/>
            <w:placeholder>
              <w:docPart w:val="B7DAF0A50A884B62989454280FC5FA9C"/>
            </w:placeholder>
          </w:sdtPr>
          <w:sdtEndPr>
            <w:rPr>
              <w:b w:val="0"/>
              <w:bCs w:val="0"/>
            </w:rPr>
          </w:sdtEndPr>
          <w:sdtContent>
            <w:tc>
              <w:tcPr>
                <w:tcW w:w="9628" w:type="dxa"/>
              </w:tcPr>
              <w:p w14:paraId="1A023148" w14:textId="77777777" w:rsidR="007B340E" w:rsidRDefault="007B340E" w:rsidP="00741D07">
                <w:pPr>
                  <w:tabs>
                    <w:tab w:val="left" w:pos="1320"/>
                    <w:tab w:val="left" w:pos="5880"/>
                  </w:tabs>
                  <w:rPr>
                    <w:b/>
                    <w:bCs/>
                    <w:sz w:val="24"/>
                    <w:szCs w:val="24"/>
                    <w:lang w:val="en-GB"/>
                  </w:rPr>
                </w:pPr>
                <w:r>
                  <w:rPr>
                    <w:b/>
                    <w:bCs/>
                    <w:sz w:val="24"/>
                    <w:szCs w:val="24"/>
                    <w:lang w:val="en-GB"/>
                  </w:rPr>
                  <w:t>Double click this text and replace it with your own</w:t>
                </w:r>
              </w:p>
              <w:p w14:paraId="090CAFEC" w14:textId="77777777" w:rsidR="007B340E" w:rsidRDefault="007B340E" w:rsidP="00741D07">
                <w:pPr>
                  <w:tabs>
                    <w:tab w:val="left" w:pos="1320"/>
                    <w:tab w:val="left" w:pos="5880"/>
                  </w:tabs>
                  <w:rPr>
                    <w:b/>
                    <w:bCs/>
                    <w:lang w:val="en-US"/>
                  </w:rPr>
                </w:pPr>
              </w:p>
              <w:p w14:paraId="2841F165" w14:textId="77777777" w:rsidR="007B340E" w:rsidRDefault="007B340E" w:rsidP="00741D07">
                <w:pPr>
                  <w:tabs>
                    <w:tab w:val="left" w:pos="1320"/>
                    <w:tab w:val="left" w:pos="5880"/>
                  </w:tabs>
                  <w:rPr>
                    <w:b/>
                    <w:bCs/>
                    <w:lang w:val="en-US"/>
                  </w:rPr>
                </w:pPr>
              </w:p>
              <w:p w14:paraId="30427350" w14:textId="77777777" w:rsidR="007B340E" w:rsidRDefault="007B340E" w:rsidP="00741D07">
                <w:pPr>
                  <w:tabs>
                    <w:tab w:val="left" w:pos="1320"/>
                    <w:tab w:val="left" w:pos="5880"/>
                  </w:tabs>
                  <w:rPr>
                    <w:b/>
                    <w:bCs/>
                    <w:lang w:val="en-US"/>
                  </w:rPr>
                </w:pPr>
              </w:p>
              <w:p w14:paraId="1BAD414C" w14:textId="77777777" w:rsidR="007B340E" w:rsidRDefault="007B340E" w:rsidP="00741D07">
                <w:pPr>
                  <w:tabs>
                    <w:tab w:val="left" w:pos="1320"/>
                    <w:tab w:val="left" w:pos="5880"/>
                  </w:tabs>
                  <w:rPr>
                    <w:b/>
                    <w:bCs/>
                    <w:lang w:val="en-US"/>
                  </w:rPr>
                </w:pPr>
              </w:p>
              <w:p w14:paraId="2E1949CC" w14:textId="77777777" w:rsidR="007B340E" w:rsidRDefault="007B340E" w:rsidP="00741D07">
                <w:pPr>
                  <w:tabs>
                    <w:tab w:val="left" w:pos="1320"/>
                    <w:tab w:val="left" w:pos="5880"/>
                  </w:tabs>
                  <w:rPr>
                    <w:b/>
                    <w:bCs/>
                    <w:lang w:val="en-US"/>
                  </w:rPr>
                </w:pPr>
              </w:p>
              <w:p w14:paraId="1A97EA1D" w14:textId="04D66738" w:rsidR="005B65C0" w:rsidRPr="007B340E" w:rsidRDefault="005B65C0" w:rsidP="00741D07">
                <w:pPr>
                  <w:tabs>
                    <w:tab w:val="left" w:pos="1320"/>
                    <w:tab w:val="left" w:pos="5880"/>
                  </w:tabs>
                  <w:rPr>
                    <w:lang w:val="en-US"/>
                  </w:rPr>
                </w:pPr>
              </w:p>
            </w:tc>
          </w:sdtContent>
        </w:sdt>
      </w:tr>
    </w:tbl>
    <w:p w14:paraId="24653FC8" w14:textId="77777777" w:rsidR="00ED3560" w:rsidRPr="00CB7487" w:rsidRDefault="00ED3560" w:rsidP="00DC74AF">
      <w:pPr>
        <w:pBdr>
          <w:bottom w:val="single" w:sz="6" w:space="31" w:color="auto"/>
        </w:pBdr>
        <w:tabs>
          <w:tab w:val="left" w:pos="1320"/>
          <w:tab w:val="left" w:pos="5880"/>
        </w:tabs>
        <w:rPr>
          <w:sz w:val="24"/>
          <w:szCs w:val="24"/>
          <w:lang w:val="en-GB"/>
        </w:rPr>
      </w:pPr>
    </w:p>
    <w:p w14:paraId="5B4C944D" w14:textId="2B16772F" w:rsidR="00ED3560" w:rsidRPr="00CB7487" w:rsidRDefault="00ED3560" w:rsidP="00ED3560">
      <w:pPr>
        <w:tabs>
          <w:tab w:val="left" w:pos="1320"/>
          <w:tab w:val="left" w:pos="5880"/>
        </w:tabs>
        <w:rPr>
          <w:b/>
          <w:bCs/>
          <w:sz w:val="24"/>
          <w:szCs w:val="24"/>
          <w:lang w:val="en-GB"/>
        </w:rPr>
      </w:pPr>
      <w:r w:rsidRPr="00CB7487">
        <w:rPr>
          <w:b/>
          <w:bCs/>
          <w:sz w:val="24"/>
          <w:szCs w:val="24"/>
          <w:lang w:val="en-GB"/>
        </w:rPr>
        <w:t>Examples</w:t>
      </w:r>
      <w:r w:rsidR="00DC74AF">
        <w:rPr>
          <w:b/>
          <w:bCs/>
          <w:sz w:val="24"/>
          <w:szCs w:val="24"/>
          <w:lang w:val="en-GB"/>
        </w:rPr>
        <w:t xml:space="preserve"> of how </w:t>
      </w:r>
      <w:r w:rsidR="00D26279">
        <w:rPr>
          <w:b/>
          <w:bCs/>
          <w:sz w:val="24"/>
          <w:szCs w:val="24"/>
          <w:lang w:val="en-GB"/>
        </w:rPr>
        <w:t>to explain AI use</w:t>
      </w:r>
      <w:r w:rsidRPr="00CB7487">
        <w:rPr>
          <w:b/>
          <w:bCs/>
          <w:sz w:val="24"/>
          <w:szCs w:val="24"/>
          <w:lang w:val="en-GB"/>
        </w:rPr>
        <w:t>:</w:t>
      </w:r>
    </w:p>
    <w:p w14:paraId="23E2341A" w14:textId="77777777" w:rsidR="00ED3560" w:rsidRPr="00CB7487" w:rsidRDefault="00ED3560" w:rsidP="00ED3560">
      <w:pPr>
        <w:tabs>
          <w:tab w:val="left" w:pos="1320"/>
          <w:tab w:val="left" w:pos="5880"/>
        </w:tabs>
        <w:rPr>
          <w:sz w:val="24"/>
          <w:szCs w:val="24"/>
          <w:lang w:val="en-GB"/>
        </w:rPr>
      </w:pPr>
      <w:r w:rsidRPr="00CB7487">
        <w:rPr>
          <w:sz w:val="24"/>
          <w:szCs w:val="24"/>
          <w:lang w:val="en-GB"/>
        </w:rPr>
        <w:t>“I used Notebook LM to distil core arguments from openly accessible academic sources. I used AutoText to transcribe my interview data, but I went through the transcriptions while listening to my audio recordings afterwards to correct any mistakes”</w:t>
      </w:r>
    </w:p>
    <w:p w14:paraId="63163541" w14:textId="2E32B304" w:rsidR="00ED3560" w:rsidRPr="00CB7487" w:rsidRDefault="00ED3560" w:rsidP="00BB2E20">
      <w:pPr>
        <w:pBdr>
          <w:bottom w:val="single" w:sz="6" w:space="1" w:color="auto"/>
        </w:pBdr>
        <w:tabs>
          <w:tab w:val="left" w:pos="1320"/>
          <w:tab w:val="left" w:pos="5880"/>
        </w:tabs>
        <w:rPr>
          <w:sz w:val="24"/>
          <w:szCs w:val="24"/>
          <w:lang w:val="en-GB"/>
        </w:rPr>
      </w:pPr>
      <w:r w:rsidRPr="00CB7487">
        <w:rPr>
          <w:sz w:val="24"/>
          <w:szCs w:val="24"/>
          <w:lang w:val="en-GB"/>
        </w:rPr>
        <w:t>“I used ChatGPT UiO to summarise and explain paragraphs” “I also asked ChatGPT UiO to improve the text flow after having formulated the results and discussion section”.</w:t>
      </w:r>
    </w:p>
    <w:p w14:paraId="34ED6EFD" w14:textId="77777777" w:rsidR="003F5CE0" w:rsidRPr="00CB7487" w:rsidRDefault="003F5CE0" w:rsidP="00ED3560">
      <w:pPr>
        <w:tabs>
          <w:tab w:val="left" w:pos="1320"/>
        </w:tabs>
        <w:ind w:left="1320"/>
        <w:rPr>
          <w:sz w:val="24"/>
          <w:szCs w:val="24"/>
          <w:lang w:val="en-GB"/>
        </w:rPr>
      </w:pPr>
    </w:p>
    <w:p w14:paraId="6605E3EA" w14:textId="266A321A" w:rsidR="00ED3560" w:rsidRPr="00CB7487" w:rsidRDefault="001C1EAB" w:rsidP="003F5CE0">
      <w:pPr>
        <w:ind w:left="142"/>
        <w:rPr>
          <w:sz w:val="24"/>
          <w:szCs w:val="24"/>
          <w:lang w:val="en-GB"/>
        </w:rPr>
      </w:pPr>
      <w:sdt>
        <w:sdtPr>
          <w:rPr>
            <w:sz w:val="32"/>
            <w:szCs w:val="32"/>
            <w:lang w:val="en-GB"/>
          </w:rPr>
          <w:id w:val="-1775777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07">
            <w:rPr>
              <w:rFonts w:ascii="MS Gothic" w:eastAsia="MS Gothic" w:hAnsi="MS Gothic" w:hint="eastAsia"/>
              <w:sz w:val="32"/>
              <w:szCs w:val="32"/>
              <w:lang w:val="en-GB"/>
            </w:rPr>
            <w:t>☐</w:t>
          </w:r>
        </w:sdtContent>
      </w:sdt>
      <w:r w:rsidR="00ED3560" w:rsidRPr="00CB7487">
        <w:rPr>
          <w:sz w:val="24"/>
          <w:szCs w:val="24"/>
          <w:lang w:val="en-GB"/>
        </w:rPr>
        <w:t xml:space="preserve">I am familiar with </w:t>
      </w:r>
      <w:hyperlink r:id="rId12" w:history="1">
        <w:r w:rsidR="00ED3560" w:rsidRPr="00CB7487">
          <w:rPr>
            <w:rStyle w:val="Hyperkobling"/>
            <w:sz w:val="24"/>
            <w:szCs w:val="24"/>
            <w:lang w:val="en-GB"/>
          </w:rPr>
          <w:t>UiO’s general guidelines</w:t>
        </w:r>
      </w:hyperlink>
      <w:r w:rsidR="00ED3560" w:rsidRPr="00CB7487">
        <w:rPr>
          <w:sz w:val="24"/>
          <w:szCs w:val="24"/>
          <w:lang w:val="en-GB"/>
        </w:rPr>
        <w:t xml:space="preserve"> for how to use AI as a student and the </w:t>
      </w:r>
      <w:hyperlink r:id="rId13" w:history="1">
        <w:r w:rsidR="00ED3560" w:rsidRPr="00CB7487">
          <w:rPr>
            <w:rStyle w:val="Hyperkobling"/>
            <w:sz w:val="24"/>
            <w:szCs w:val="24"/>
            <w:lang w:val="en-GB"/>
          </w:rPr>
          <w:t>legal guidelines for the use of AI at UiO</w:t>
        </w:r>
      </w:hyperlink>
      <w:r w:rsidR="00ED3560" w:rsidRPr="00CB7487">
        <w:rPr>
          <w:sz w:val="24"/>
          <w:szCs w:val="24"/>
          <w:lang w:val="en-GB"/>
        </w:rPr>
        <w:t xml:space="preserve">. I declare that any use of AI tools </w:t>
      </w:r>
      <w:r w:rsidR="00BC12A7">
        <w:rPr>
          <w:sz w:val="24"/>
          <w:szCs w:val="24"/>
          <w:lang w:val="en-GB"/>
        </w:rPr>
        <w:t xml:space="preserve">in this thesis </w:t>
      </w:r>
      <w:r w:rsidR="00ED3560" w:rsidRPr="00CB7487">
        <w:rPr>
          <w:sz w:val="24"/>
          <w:szCs w:val="24"/>
          <w:lang w:val="en-GB"/>
        </w:rPr>
        <w:t>is explicitly stated in this declaration form</w:t>
      </w:r>
      <w:r w:rsidR="003F5CE0" w:rsidRPr="00CB7487">
        <w:rPr>
          <w:sz w:val="24"/>
          <w:szCs w:val="24"/>
          <w:lang w:val="en-GB"/>
        </w:rPr>
        <w:t xml:space="preserve">. </w:t>
      </w:r>
    </w:p>
    <w:p w14:paraId="0B057807" w14:textId="4132C756" w:rsidR="00ED3560" w:rsidRPr="00CB7487" w:rsidRDefault="00ED3560" w:rsidP="00ED3560">
      <w:pPr>
        <w:tabs>
          <w:tab w:val="left" w:pos="1320"/>
        </w:tabs>
        <w:rPr>
          <w:sz w:val="24"/>
          <w:szCs w:val="24"/>
          <w:lang w:val="en-GB"/>
        </w:rPr>
      </w:pP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BE64E0" w14:paraId="4F58B3B3" w14:textId="77777777" w:rsidTr="00AC5AD7">
        <w:trPr>
          <w:trHeight w:val="872"/>
        </w:trPr>
        <w:sdt>
          <w:sdtPr>
            <w:rPr>
              <w:sz w:val="24"/>
              <w:szCs w:val="24"/>
              <w:lang w:val="en-GB"/>
            </w:rPr>
            <w:id w:val="2120636808"/>
            <w:placeholder>
              <w:docPart w:val="3C20714070194FDBB200A24ED928C5DD"/>
            </w:placeholder>
          </w:sdtPr>
          <w:sdtEndPr/>
          <w:sdtContent>
            <w:tc>
              <w:tcPr>
                <w:tcW w:w="9634" w:type="dxa"/>
              </w:tcPr>
              <w:p w14:paraId="0317FD8D" w14:textId="1850DC26" w:rsidR="007B340E" w:rsidRDefault="007B340E" w:rsidP="00D17A7C">
                <w:pPr>
                  <w:rPr>
                    <w:sz w:val="24"/>
                    <w:szCs w:val="24"/>
                    <w:lang w:val="en-GB"/>
                  </w:rPr>
                </w:pPr>
                <w:r>
                  <w:rPr>
                    <w:sz w:val="24"/>
                    <w:szCs w:val="24"/>
                    <w:lang w:val="en-GB"/>
                  </w:rPr>
                  <w:t xml:space="preserve">Double click this text and replace it with your name, date and place.  </w:t>
                </w:r>
              </w:p>
              <w:p w14:paraId="608E6476" w14:textId="77777777" w:rsidR="007B340E" w:rsidRDefault="007B340E" w:rsidP="00D17A7C">
                <w:pPr>
                  <w:rPr>
                    <w:sz w:val="24"/>
                    <w:szCs w:val="24"/>
                    <w:lang w:val="en-GB"/>
                  </w:rPr>
                </w:pPr>
              </w:p>
              <w:p w14:paraId="0BE71CB6" w14:textId="77777777" w:rsidR="007B340E" w:rsidRDefault="007B340E" w:rsidP="00D17A7C">
                <w:pPr>
                  <w:rPr>
                    <w:sz w:val="24"/>
                    <w:szCs w:val="24"/>
                    <w:lang w:val="en-GB"/>
                  </w:rPr>
                </w:pPr>
              </w:p>
              <w:p w14:paraId="42A9366F" w14:textId="77777777" w:rsidR="007B340E" w:rsidRDefault="007B340E" w:rsidP="00D17A7C">
                <w:pPr>
                  <w:rPr>
                    <w:sz w:val="24"/>
                    <w:szCs w:val="24"/>
                    <w:lang w:val="en-GB"/>
                  </w:rPr>
                </w:pPr>
              </w:p>
              <w:p w14:paraId="3B2D2E5F" w14:textId="3C451E53" w:rsidR="00BE64E0" w:rsidRDefault="00BE64E0" w:rsidP="00D17A7C">
                <w:pPr>
                  <w:rPr>
                    <w:sz w:val="24"/>
                    <w:szCs w:val="24"/>
                    <w:lang w:val="en-GB"/>
                  </w:rPr>
                </w:pPr>
              </w:p>
            </w:tc>
          </w:sdtContent>
        </w:sdt>
      </w:tr>
    </w:tbl>
    <w:p w14:paraId="6BDA6D39" w14:textId="77777777" w:rsidR="00ED3560" w:rsidRPr="00CB7487" w:rsidRDefault="00ED3560" w:rsidP="00ED3560">
      <w:pPr>
        <w:rPr>
          <w:sz w:val="24"/>
          <w:szCs w:val="24"/>
          <w:lang w:val="en-GB"/>
        </w:rPr>
      </w:pPr>
    </w:p>
    <w:p w14:paraId="248170A7" w14:textId="60A6DBB8" w:rsidR="008D697A" w:rsidRPr="00ED3560" w:rsidRDefault="008D697A" w:rsidP="00ED3560"/>
    <w:sectPr w:rsidR="008D697A" w:rsidRPr="00ED3560" w:rsidSect="00FB4774">
      <w:headerReference w:type="default" r:id="rId14"/>
      <w:pgSz w:w="11906" w:h="16838"/>
      <w:pgMar w:top="2320" w:right="1134" w:bottom="1701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ACA3" w14:textId="77777777" w:rsidR="001C1EAB" w:rsidRDefault="001C1EAB" w:rsidP="00B40445">
      <w:pPr>
        <w:spacing w:after="0"/>
      </w:pPr>
      <w:r>
        <w:separator/>
      </w:r>
    </w:p>
  </w:endnote>
  <w:endnote w:type="continuationSeparator" w:id="0">
    <w:p w14:paraId="621110D2" w14:textId="77777777" w:rsidR="001C1EAB" w:rsidRDefault="001C1EAB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5EBEF" w14:textId="77777777" w:rsidR="001C1EAB" w:rsidRDefault="001C1EAB" w:rsidP="00B40445">
      <w:pPr>
        <w:spacing w:after="0"/>
      </w:pPr>
      <w:r>
        <w:separator/>
      </w:r>
    </w:p>
  </w:footnote>
  <w:footnote w:type="continuationSeparator" w:id="0">
    <w:p w14:paraId="6E170479" w14:textId="77777777" w:rsidR="001C1EAB" w:rsidRDefault="001C1EAB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7E784" w14:textId="0D2DDC86" w:rsidR="00B40445" w:rsidRDefault="00CB4720">
    <w:pPr>
      <w:pStyle w:val="Topptekst"/>
    </w:pPr>
    <w:r>
      <w:rPr>
        <w:noProof/>
      </w:rPr>
      <w:drawing>
        <wp:anchor distT="0" distB="0" distL="114300" distR="114300" simplePos="0" relativeHeight="251657215" behindDoc="1" locked="0" layoutInCell="1" allowOverlap="1" wp14:anchorId="06C1D3E0" wp14:editId="19C3F229">
          <wp:simplePos x="0" y="0"/>
          <wp:positionH relativeFrom="column">
            <wp:posOffset>-405130</wp:posOffset>
          </wp:positionH>
          <wp:positionV relativeFrom="paragraph">
            <wp:posOffset>-128905</wp:posOffset>
          </wp:positionV>
          <wp:extent cx="2428875" cy="826135"/>
          <wp:effectExtent l="0" t="0" r="9525" b="0"/>
          <wp:wrapTight wrapText="bothSides">
            <wp:wrapPolygon edited="0">
              <wp:start x="0" y="0"/>
              <wp:lineTo x="0" y="20919"/>
              <wp:lineTo x="21515" y="20919"/>
              <wp:lineTo x="21515" y="0"/>
              <wp:lineTo x="0" y="0"/>
            </wp:wrapPolygon>
          </wp:wrapTight>
          <wp:docPr id="5" name="Bild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02" t="32292" r="18954" b="31212"/>
                  <a:stretch/>
                </pic:blipFill>
                <pic:spPr bwMode="auto">
                  <a:xfrm>
                    <a:off x="0" y="0"/>
                    <a:ext cx="2428875" cy="826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1D22"/>
    <w:multiLevelType w:val="hybridMultilevel"/>
    <w:tmpl w:val="D6E24F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76B1B"/>
    <w:multiLevelType w:val="multilevel"/>
    <w:tmpl w:val="8B9A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A443EE"/>
    <w:multiLevelType w:val="hybridMultilevel"/>
    <w:tmpl w:val="750026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402484">
    <w:abstractNumId w:val="1"/>
  </w:num>
  <w:num w:numId="2" w16cid:durableId="1421104183">
    <w:abstractNumId w:val="0"/>
  </w:num>
  <w:num w:numId="3" w16cid:durableId="130903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DEzah3B2keocrOxs4GhD1JP0d4HP0ycZ7PiFGyJL3kRmzpvu4XWZhxrZ7lwvOoVNBef2KWUjpOWMj63UCUJuIw==" w:salt="W+hSOPDCWBb+lHIZKYy1E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9B"/>
    <w:rsid w:val="000248BA"/>
    <w:rsid w:val="00030087"/>
    <w:rsid w:val="000671FB"/>
    <w:rsid w:val="00097381"/>
    <w:rsid w:val="000E7143"/>
    <w:rsid w:val="000F0DAB"/>
    <w:rsid w:val="0010586A"/>
    <w:rsid w:val="00124273"/>
    <w:rsid w:val="00142909"/>
    <w:rsid w:val="00183A03"/>
    <w:rsid w:val="001A3D01"/>
    <w:rsid w:val="001B27A3"/>
    <w:rsid w:val="001C1EAB"/>
    <w:rsid w:val="001C4F17"/>
    <w:rsid w:val="001C62A7"/>
    <w:rsid w:val="001E486D"/>
    <w:rsid w:val="00211661"/>
    <w:rsid w:val="00241AC1"/>
    <w:rsid w:val="00252F73"/>
    <w:rsid w:val="00270F8E"/>
    <w:rsid w:val="002E2A5D"/>
    <w:rsid w:val="00301FF9"/>
    <w:rsid w:val="00312F31"/>
    <w:rsid w:val="00323E93"/>
    <w:rsid w:val="00390F6C"/>
    <w:rsid w:val="00395E70"/>
    <w:rsid w:val="003F5CE0"/>
    <w:rsid w:val="004158AB"/>
    <w:rsid w:val="00471890"/>
    <w:rsid w:val="004B0BF1"/>
    <w:rsid w:val="004F7A13"/>
    <w:rsid w:val="005B65C0"/>
    <w:rsid w:val="0064591B"/>
    <w:rsid w:val="00697D4A"/>
    <w:rsid w:val="006F42AE"/>
    <w:rsid w:val="0074087C"/>
    <w:rsid w:val="00741D07"/>
    <w:rsid w:val="00756A21"/>
    <w:rsid w:val="00765E6C"/>
    <w:rsid w:val="007A6FED"/>
    <w:rsid w:val="007B340E"/>
    <w:rsid w:val="007B38DD"/>
    <w:rsid w:val="007B61AA"/>
    <w:rsid w:val="00800068"/>
    <w:rsid w:val="0082365A"/>
    <w:rsid w:val="00857114"/>
    <w:rsid w:val="008D697A"/>
    <w:rsid w:val="008E14B0"/>
    <w:rsid w:val="00903B3F"/>
    <w:rsid w:val="0093741D"/>
    <w:rsid w:val="00946B61"/>
    <w:rsid w:val="009A1123"/>
    <w:rsid w:val="009A3019"/>
    <w:rsid w:val="009D0116"/>
    <w:rsid w:val="00A05EFF"/>
    <w:rsid w:val="00A24B57"/>
    <w:rsid w:val="00A26977"/>
    <w:rsid w:val="00AC5AD7"/>
    <w:rsid w:val="00AF71C1"/>
    <w:rsid w:val="00B00B01"/>
    <w:rsid w:val="00B40445"/>
    <w:rsid w:val="00B5600F"/>
    <w:rsid w:val="00B572D5"/>
    <w:rsid w:val="00BB2E20"/>
    <w:rsid w:val="00BC12A7"/>
    <w:rsid w:val="00BC21B2"/>
    <w:rsid w:val="00BC6292"/>
    <w:rsid w:val="00BE3BB2"/>
    <w:rsid w:val="00BE5D48"/>
    <w:rsid w:val="00BE64E0"/>
    <w:rsid w:val="00BF0EFD"/>
    <w:rsid w:val="00C3552E"/>
    <w:rsid w:val="00CA6622"/>
    <w:rsid w:val="00CB4720"/>
    <w:rsid w:val="00CB48F1"/>
    <w:rsid w:val="00CB7487"/>
    <w:rsid w:val="00CE4971"/>
    <w:rsid w:val="00D1496E"/>
    <w:rsid w:val="00D17A7C"/>
    <w:rsid w:val="00D26279"/>
    <w:rsid w:val="00D6591B"/>
    <w:rsid w:val="00DC74AF"/>
    <w:rsid w:val="00DD5FD7"/>
    <w:rsid w:val="00DE33C8"/>
    <w:rsid w:val="00E43EF5"/>
    <w:rsid w:val="00E47114"/>
    <w:rsid w:val="00E61B9B"/>
    <w:rsid w:val="00E65F04"/>
    <w:rsid w:val="00E75A4E"/>
    <w:rsid w:val="00E8516B"/>
    <w:rsid w:val="00E92490"/>
    <w:rsid w:val="00ED3560"/>
    <w:rsid w:val="00F94737"/>
    <w:rsid w:val="00FA5BD9"/>
    <w:rsid w:val="00FB4774"/>
    <w:rsid w:val="00FC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6D8B4"/>
  <w15:chartTrackingRefBased/>
  <w15:docId w15:val="{95EA155D-FB7C-484F-BE9C-031F5449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D17A7C"/>
    <w:rPr>
      <w:kern w:val="2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kern w:val="0"/>
      <w:szCs w:val="32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Listeavsnitt">
    <w:name w:val="List Paragraph"/>
    <w:basedOn w:val="Normal"/>
    <w:uiPriority w:val="34"/>
    <w:semiHidden/>
    <w:qFormat/>
    <w:rsid w:val="00E8516B"/>
    <w:pPr>
      <w:spacing w:line="240" w:lineRule="auto"/>
      <w:ind w:left="720"/>
      <w:contextualSpacing/>
    </w:pPr>
    <w:rPr>
      <w:kern w:val="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ED35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io.no/english/services/ai/guidelines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io.no/english/studies/resources/ai_student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english/services/it/ai/index.htm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hellan\Downloads\brevm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DAF0A50A884B62989454280FC5FA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75CA04-1058-4301-9389-542D474466F2}"/>
      </w:docPartPr>
      <w:docPartBody>
        <w:p w:rsidR="006A796C" w:rsidRDefault="006A796C" w:rsidP="006A796C">
          <w:pPr>
            <w:pStyle w:val="B7DAF0A50A884B62989454280FC5FA9C6"/>
          </w:pPr>
          <w:r w:rsidRPr="00097381">
            <w:rPr>
              <w:rStyle w:val="Plassholdertekst"/>
              <w:sz w:val="24"/>
              <w:szCs w:val="24"/>
            </w:rPr>
            <w:t>Enter text here</w:t>
          </w:r>
        </w:p>
      </w:docPartBody>
    </w:docPart>
    <w:docPart>
      <w:docPartPr>
        <w:name w:val="496AB610DD4540A4B985734C1A4559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CCCD5D-44B2-4E28-9FD8-3BB80FC16FAD}"/>
      </w:docPartPr>
      <w:docPartBody>
        <w:p w:rsidR="006A796C" w:rsidRDefault="00700199" w:rsidP="00700199">
          <w:pPr>
            <w:pStyle w:val="496AB610DD4540A4B985734C1A4559F8"/>
          </w:pPr>
          <w:r w:rsidRPr="00CB7487">
            <w:rPr>
              <w:sz w:val="24"/>
              <w:szCs w:val="24"/>
              <w:lang w:val="en-GB"/>
            </w:rPr>
            <w:t>Signature/date/place</w:t>
          </w:r>
        </w:p>
      </w:docPartBody>
    </w:docPart>
    <w:docPart>
      <w:docPartPr>
        <w:name w:val="0AB2BA1E5D534375BDB9307392F37E4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30A933-8F0D-497A-BFD8-68DEED5579F0}"/>
      </w:docPartPr>
      <w:docPartBody>
        <w:p w:rsidR="006A796C" w:rsidRDefault="00700199" w:rsidP="00700199">
          <w:pPr>
            <w:pStyle w:val="0AB2BA1E5D534375BDB9307392F37E48"/>
          </w:pPr>
          <w:r>
            <w:rPr>
              <w:sz w:val="24"/>
              <w:szCs w:val="24"/>
              <w:lang w:val="en-GB"/>
            </w:rPr>
            <w:t>Enter text here</w:t>
          </w:r>
        </w:p>
      </w:docPartBody>
    </w:docPart>
    <w:docPart>
      <w:docPartPr>
        <w:name w:val="3C20714070194FDBB200A24ED928C5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D8CA09-7205-46FF-A08B-8FA53C8329D7}"/>
      </w:docPartPr>
      <w:docPartBody>
        <w:p w:rsidR="006A796C" w:rsidRDefault="00700199" w:rsidP="00700199">
          <w:pPr>
            <w:pStyle w:val="3C20714070194FDBB200A24ED928C5DD"/>
          </w:pPr>
          <w:r w:rsidRPr="00CB7487">
            <w:rPr>
              <w:sz w:val="24"/>
              <w:szCs w:val="24"/>
              <w:lang w:val="en-GB"/>
            </w:rPr>
            <w:t>Signature/date/place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F4D"/>
    <w:rsid w:val="002E5F4D"/>
    <w:rsid w:val="00390F6C"/>
    <w:rsid w:val="006A796C"/>
    <w:rsid w:val="006B3DB0"/>
    <w:rsid w:val="00700199"/>
    <w:rsid w:val="00756A21"/>
    <w:rsid w:val="00793C19"/>
    <w:rsid w:val="00816920"/>
    <w:rsid w:val="008465A4"/>
    <w:rsid w:val="00991C1B"/>
    <w:rsid w:val="009C267A"/>
    <w:rsid w:val="00BC21B2"/>
    <w:rsid w:val="00F20CE6"/>
    <w:rsid w:val="00FA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700199"/>
    <w:rPr>
      <w:color w:val="auto"/>
    </w:rPr>
  </w:style>
  <w:style w:type="paragraph" w:customStyle="1" w:styleId="496AB610DD4540A4B985734C1A4559F8">
    <w:name w:val="496AB610DD4540A4B985734C1A4559F8"/>
    <w:rsid w:val="00700199"/>
    <w:rPr>
      <w:rFonts w:eastAsiaTheme="minorHAnsi"/>
      <w:kern w:val="2"/>
      <w:lang w:eastAsia="en-US"/>
      <w14:ligatures w14:val="standardContextual"/>
    </w:rPr>
  </w:style>
  <w:style w:type="paragraph" w:customStyle="1" w:styleId="0AB2BA1E5D534375BDB9307392F37E48">
    <w:name w:val="0AB2BA1E5D534375BDB9307392F37E48"/>
    <w:rsid w:val="00700199"/>
    <w:rPr>
      <w:rFonts w:eastAsiaTheme="minorHAnsi"/>
      <w:kern w:val="2"/>
      <w:lang w:eastAsia="en-US"/>
      <w14:ligatures w14:val="standardContextual"/>
    </w:rPr>
  </w:style>
  <w:style w:type="paragraph" w:customStyle="1" w:styleId="3C20714070194FDBB200A24ED928C5DD">
    <w:name w:val="3C20714070194FDBB200A24ED928C5DD"/>
    <w:rsid w:val="00700199"/>
    <w:rPr>
      <w:rFonts w:eastAsiaTheme="minorHAnsi"/>
      <w:kern w:val="2"/>
      <w:lang w:eastAsia="en-US"/>
      <w14:ligatures w14:val="standardContextual"/>
    </w:rPr>
  </w:style>
  <w:style w:type="paragraph" w:customStyle="1" w:styleId="6D881FB740E5454687150B61A6F2ED81">
    <w:name w:val="6D881FB740E5454687150B61A6F2ED81"/>
    <w:rsid w:val="0081692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FC695311134DDF83BEFF7323E31EA0">
    <w:name w:val="4FFC695311134DDF83BEFF7323E31EA0"/>
    <w:rsid w:val="0081692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DAF0A50A884B62989454280FC5FA9C6">
    <w:name w:val="B7DAF0A50A884B62989454280FC5FA9C6"/>
    <w:rsid w:val="006A796C"/>
    <w:rPr>
      <w:rFonts w:eastAsiaTheme="minorHAnsi"/>
      <w:kern w:val="2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08DA7F1ABDFC45A011D4CE12E5B1FE" ma:contentTypeVersion="4" ma:contentTypeDescription="Opprett et nytt dokument." ma:contentTypeScope="" ma:versionID="c894078cd60677f0961cf80302a02775">
  <xsd:schema xmlns:xsd="http://www.w3.org/2001/XMLSchema" xmlns:xs="http://www.w3.org/2001/XMLSchema" xmlns:p="http://schemas.microsoft.com/office/2006/metadata/properties" xmlns:ns2="007fc7c7-333f-4752-8671-4ef324f914a7" targetNamespace="http://schemas.microsoft.com/office/2006/metadata/properties" ma:root="true" ma:fieldsID="04aead30713744f104e3544299950a16" ns2:_="">
    <xsd:import namespace="007fc7c7-333f-4752-8671-4ef324f91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fc7c7-333f-4752-8671-4ef324f914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root>
</root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F1F4A4-9BD1-4F5F-9E1B-68BA38EBF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7fc7c7-333f-4752-8671-4ef324f91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55C48B-CB0D-47E0-9FC7-C7C9FE765157}">
  <ds:schemaRefs/>
</ds:datastoreItem>
</file>

<file path=customXml/itemProps4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brevmal.dotx</Template>
  <TotalTime>7</TotalTime>
  <Pages>2</Pages>
  <Words>296</Words>
  <Characters>1569</Characters>
  <Application>Microsoft Office Word</Application>
  <DocSecurity>0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Gudrun Cecilie Eikemo Helland</dc:creator>
  <cp:keywords/>
  <dc:description/>
  <cp:lastModifiedBy>Anne-Line Sandåker</cp:lastModifiedBy>
  <cp:revision>2</cp:revision>
  <cp:lastPrinted>2023-03-27T13:34:00Z</cp:lastPrinted>
  <dcterms:created xsi:type="dcterms:W3CDTF">2026-05-18T12:28:00Z</dcterms:created>
  <dcterms:modified xsi:type="dcterms:W3CDTF">2026-05-18T12:28:00Z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0x010100C108DA7F1ABDFC45A011D4CE12E5B1FE</vt:lpwstr>
  </property>
</Properties>
</file>